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14:paraId="50782411" w14:textId="77777777" w:rsidTr="001632A6">
        <w:trPr>
          <w:trHeight w:hRule="exact" w:val="14400"/>
          <w:jc w:val="center"/>
        </w:trPr>
        <w:tc>
          <w:tcPr>
            <w:tcW w:w="7200" w:type="dxa"/>
          </w:tcPr>
          <w:p w14:paraId="099553D4" w14:textId="1836319C" w:rsidR="00423F28" w:rsidRDefault="008D102F" w:rsidP="00087A79">
            <w:pPr>
              <w:spacing w:after="0" w:line="240" w:lineRule="auto"/>
              <w:jc w:val="center"/>
            </w:pPr>
            <w:r>
              <w:rPr>
                <w:noProof/>
              </w:rPr>
              <w:drawing>
                <wp:inline distT="0" distB="0" distL="0" distR="0" wp14:anchorId="7219FE4B" wp14:editId="1E18B0CC">
                  <wp:extent cx="3505338" cy="4286250"/>
                  <wp:effectExtent l="0" t="0" r="0" b="0"/>
                  <wp:docPr id="1178799433" name="Picture 2" descr="A painting of a gnome holding a cl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99433" name="Picture 2" descr="A painting of a gnome holding a clover&#10;&#10;AI-generated content may be incorrect."/>
                          <pic:cNvPicPr/>
                        </pic:nvPicPr>
                        <pic:blipFill>
                          <a:blip r:embed="rId7"/>
                          <a:stretch>
                            <a:fillRect/>
                          </a:stretch>
                        </pic:blipFill>
                        <pic:spPr>
                          <a:xfrm>
                            <a:off x="0" y="0"/>
                            <a:ext cx="3527471" cy="4313314"/>
                          </a:xfrm>
                          <a:prstGeom prst="rect">
                            <a:avLst/>
                          </a:prstGeom>
                        </pic:spPr>
                      </pic:pic>
                    </a:graphicData>
                  </a:graphic>
                </wp:inline>
              </w:drawing>
            </w:r>
          </w:p>
          <w:p w14:paraId="38F6A564" w14:textId="77777777" w:rsidR="00087A79" w:rsidRDefault="00087A79" w:rsidP="00087A79">
            <w:pPr>
              <w:pStyle w:val="Logo"/>
              <w:spacing w:before="0" w:line="240" w:lineRule="auto"/>
              <w:contextualSpacing/>
              <w:jc w:val="center"/>
              <w:rPr>
                <w:b/>
                <w:bCs/>
                <w:color w:val="00B050"/>
                <w:sz w:val="72"/>
                <w:szCs w:val="72"/>
              </w:rPr>
            </w:pPr>
          </w:p>
          <w:p w14:paraId="01DA1FA1" w14:textId="177685C5" w:rsidR="00576DA4" w:rsidRPr="00087A79" w:rsidRDefault="00926DA8" w:rsidP="00087A79">
            <w:pPr>
              <w:pStyle w:val="Logo"/>
              <w:spacing w:before="0" w:line="240" w:lineRule="auto"/>
              <w:contextualSpacing/>
              <w:jc w:val="center"/>
              <w:rPr>
                <w:b/>
                <w:bCs/>
                <w:color w:val="00B050"/>
                <w:sz w:val="72"/>
                <w:szCs w:val="72"/>
              </w:rPr>
            </w:pPr>
            <w:r w:rsidRPr="00087A79">
              <w:rPr>
                <w:b/>
                <w:bCs/>
                <w:color w:val="00B050"/>
                <w:sz w:val="72"/>
                <w:szCs w:val="72"/>
              </w:rPr>
              <w:t>SIP &amp; PAINT</w:t>
            </w:r>
          </w:p>
          <w:p w14:paraId="7B41B3F2" w14:textId="77777777" w:rsidR="00AB5FA7" w:rsidRDefault="002C7E8C" w:rsidP="00087A79">
            <w:pPr>
              <w:pStyle w:val="Logo"/>
              <w:spacing w:before="0" w:line="240" w:lineRule="auto"/>
              <w:contextualSpacing/>
              <w:jc w:val="center"/>
              <w:rPr>
                <w:b/>
                <w:bCs/>
                <w:color w:val="00B050"/>
                <w:sz w:val="44"/>
                <w:szCs w:val="44"/>
              </w:rPr>
            </w:pPr>
            <w:r w:rsidRPr="00AB5FA7">
              <w:rPr>
                <w:b/>
                <w:bCs/>
                <w:color w:val="00B050"/>
                <w:sz w:val="44"/>
                <w:szCs w:val="44"/>
              </w:rPr>
              <w:t xml:space="preserve">CÉLÉBRER LE JOUR DU </w:t>
            </w:r>
          </w:p>
          <w:p w14:paraId="1206EFD9" w14:textId="036CAD51" w:rsidR="00926DA8" w:rsidRPr="00AB5FA7" w:rsidRDefault="00926DA8" w:rsidP="00087A79">
            <w:pPr>
              <w:pStyle w:val="Logo"/>
              <w:spacing w:before="0" w:line="240" w:lineRule="auto"/>
              <w:contextualSpacing/>
              <w:jc w:val="center"/>
              <w:rPr>
                <w:b/>
                <w:bCs/>
                <w:color w:val="00B050"/>
                <w:sz w:val="44"/>
                <w:szCs w:val="44"/>
              </w:rPr>
            </w:pPr>
            <w:r w:rsidRPr="00AB5FA7">
              <w:rPr>
                <w:b/>
                <w:bCs/>
                <w:color w:val="00B050"/>
                <w:sz w:val="44"/>
                <w:szCs w:val="44"/>
              </w:rPr>
              <w:t>SAINT-PATRICK</w:t>
            </w:r>
          </w:p>
          <w:p w14:paraId="208B20C3" w14:textId="77777777" w:rsidR="00926DA8" w:rsidRDefault="00926DA8" w:rsidP="00087A79">
            <w:pPr>
              <w:pStyle w:val="Logo"/>
              <w:spacing w:before="0" w:line="240" w:lineRule="auto"/>
              <w:contextualSpacing/>
            </w:pPr>
          </w:p>
          <w:p w14:paraId="46113A83" w14:textId="4D7F0B23" w:rsidR="00926DA8" w:rsidRPr="00AB5FA7" w:rsidRDefault="00926DA8" w:rsidP="00087A79">
            <w:pPr>
              <w:pStyle w:val="Logo"/>
              <w:spacing w:before="0" w:line="240" w:lineRule="auto"/>
              <w:contextualSpacing/>
              <w:rPr>
                <w:sz w:val="20"/>
                <w:szCs w:val="20"/>
              </w:rPr>
            </w:pPr>
            <w:r>
              <w:t>J</w:t>
            </w:r>
            <w:r w:rsidRPr="00AB5FA7">
              <w:rPr>
                <w:sz w:val="20"/>
                <w:szCs w:val="20"/>
              </w:rPr>
              <w:t xml:space="preserve">oignez-vous à nous pour une soirée amusante et créative de </w:t>
            </w:r>
            <w:r w:rsidR="00AB5FA7" w:rsidRPr="00AB5FA7">
              <w:rPr>
                <w:sz w:val="20"/>
                <w:szCs w:val="20"/>
              </w:rPr>
              <w:t>“</w:t>
            </w:r>
            <w:r w:rsidRPr="00AB5FA7">
              <w:rPr>
                <w:sz w:val="20"/>
                <w:szCs w:val="20"/>
              </w:rPr>
              <w:t>Sip &amp; Paint</w:t>
            </w:r>
            <w:r w:rsidR="00AB5FA7" w:rsidRPr="00AB5FA7">
              <w:rPr>
                <w:sz w:val="20"/>
                <w:szCs w:val="20"/>
              </w:rPr>
              <w:t>”</w:t>
            </w:r>
            <w:r w:rsidRPr="00AB5FA7">
              <w:rPr>
                <w:sz w:val="20"/>
                <w:szCs w:val="20"/>
              </w:rPr>
              <w:t xml:space="preserve"> </w:t>
            </w:r>
            <w:r w:rsidR="00AB5FA7" w:rsidRPr="00AB5FA7">
              <w:rPr>
                <w:sz w:val="20"/>
                <w:szCs w:val="20"/>
              </w:rPr>
              <w:t xml:space="preserve">au Centre récréative communautaire de </w:t>
            </w:r>
            <w:r w:rsidRPr="00AB5FA7">
              <w:rPr>
                <w:sz w:val="20"/>
                <w:szCs w:val="20"/>
              </w:rPr>
              <w:t>Thorne. Que vous soyez un artiste chevronné ou que vous cherchiez simplement à essayer quelque chose de nouveau, cet événement est parfait pour tous les niveaux de compétence car aucune expérience ni fournitures ne sont nécessaires.</w:t>
            </w:r>
          </w:p>
          <w:p w14:paraId="1DFE8916" w14:textId="77777777" w:rsidR="00926DA8" w:rsidRPr="00AB5FA7" w:rsidRDefault="00926DA8" w:rsidP="00926DA8">
            <w:pPr>
              <w:pStyle w:val="Logo"/>
              <w:spacing w:line="240" w:lineRule="auto"/>
              <w:contextualSpacing/>
              <w:rPr>
                <w:sz w:val="20"/>
                <w:szCs w:val="20"/>
              </w:rPr>
            </w:pPr>
          </w:p>
          <w:p w14:paraId="48DDCE22" w14:textId="4A4C43DB" w:rsidR="00926DA8" w:rsidRPr="00AB5FA7" w:rsidRDefault="00926DA8" w:rsidP="00926DA8">
            <w:pPr>
              <w:pStyle w:val="Logo"/>
              <w:spacing w:line="240" w:lineRule="auto"/>
              <w:contextualSpacing/>
              <w:rPr>
                <w:sz w:val="20"/>
                <w:szCs w:val="20"/>
              </w:rPr>
            </w:pPr>
            <w:r w:rsidRPr="00AB5FA7">
              <w:rPr>
                <w:b/>
                <w:bCs/>
                <w:sz w:val="20"/>
                <w:szCs w:val="20"/>
              </w:rPr>
              <w:t>Quand :</w:t>
            </w:r>
            <w:r w:rsidRPr="00AB5FA7">
              <w:rPr>
                <w:sz w:val="20"/>
                <w:szCs w:val="20"/>
              </w:rPr>
              <w:t xml:space="preserve"> </w:t>
            </w:r>
            <w:r w:rsidR="0028307E">
              <w:rPr>
                <w:sz w:val="20"/>
                <w:szCs w:val="20"/>
              </w:rPr>
              <w:t xml:space="preserve"> </w:t>
            </w:r>
            <w:r w:rsidRPr="00AB5FA7">
              <w:rPr>
                <w:sz w:val="20"/>
                <w:szCs w:val="20"/>
              </w:rPr>
              <w:t xml:space="preserve">Jeudi </w:t>
            </w:r>
            <w:r w:rsidR="0028307E">
              <w:rPr>
                <w:sz w:val="20"/>
                <w:szCs w:val="20"/>
              </w:rPr>
              <w:t xml:space="preserve">le </w:t>
            </w:r>
            <w:r w:rsidRPr="00AB5FA7">
              <w:rPr>
                <w:sz w:val="20"/>
                <w:szCs w:val="20"/>
              </w:rPr>
              <w:t>6 mars 2025</w:t>
            </w:r>
          </w:p>
          <w:p w14:paraId="0039D096" w14:textId="77777777" w:rsidR="00926DA8" w:rsidRPr="00AB5FA7" w:rsidRDefault="00926DA8" w:rsidP="00926DA8">
            <w:pPr>
              <w:pStyle w:val="Logo"/>
              <w:spacing w:line="240" w:lineRule="auto"/>
              <w:contextualSpacing/>
              <w:rPr>
                <w:sz w:val="20"/>
                <w:szCs w:val="20"/>
              </w:rPr>
            </w:pPr>
          </w:p>
          <w:p w14:paraId="4503C2FD" w14:textId="2F9EC250" w:rsidR="00926DA8" w:rsidRPr="00AB5FA7" w:rsidRDefault="00926DA8" w:rsidP="00926DA8">
            <w:pPr>
              <w:pStyle w:val="Logo"/>
              <w:spacing w:line="240" w:lineRule="auto"/>
              <w:contextualSpacing/>
              <w:rPr>
                <w:sz w:val="20"/>
                <w:szCs w:val="20"/>
              </w:rPr>
            </w:pPr>
            <w:r w:rsidRPr="00AB5FA7">
              <w:rPr>
                <w:b/>
                <w:bCs/>
                <w:sz w:val="20"/>
                <w:szCs w:val="20"/>
              </w:rPr>
              <w:t>Où :</w:t>
            </w:r>
            <w:r w:rsidRPr="00AB5FA7">
              <w:rPr>
                <w:sz w:val="20"/>
                <w:szCs w:val="20"/>
              </w:rPr>
              <w:t xml:space="preserve"> </w:t>
            </w:r>
            <w:r w:rsidR="00AB5FA7">
              <w:rPr>
                <w:sz w:val="20"/>
                <w:szCs w:val="20"/>
              </w:rPr>
              <w:t xml:space="preserve">       </w:t>
            </w:r>
            <w:r w:rsidR="00AB5FA7" w:rsidRPr="00AB5FA7">
              <w:rPr>
                <w:sz w:val="20"/>
                <w:szCs w:val="20"/>
              </w:rPr>
              <w:t>Centre récréative communautaire de Thorne</w:t>
            </w:r>
          </w:p>
          <w:p w14:paraId="3C5C3C1A" w14:textId="164EA773" w:rsidR="00926DA8" w:rsidRPr="00AB5FA7" w:rsidRDefault="00AB5FA7" w:rsidP="00926DA8">
            <w:pPr>
              <w:pStyle w:val="Logo"/>
              <w:spacing w:line="240" w:lineRule="auto"/>
              <w:contextualSpacing/>
              <w:rPr>
                <w:sz w:val="20"/>
                <w:szCs w:val="20"/>
              </w:rPr>
            </w:pPr>
            <w:r w:rsidRPr="00AB5FA7">
              <w:rPr>
                <w:sz w:val="20"/>
                <w:szCs w:val="20"/>
              </w:rPr>
              <w:t xml:space="preserve">        </w:t>
            </w:r>
            <w:r>
              <w:rPr>
                <w:sz w:val="20"/>
                <w:szCs w:val="20"/>
              </w:rPr>
              <w:t xml:space="preserve">       </w:t>
            </w:r>
            <w:r w:rsidR="00926DA8" w:rsidRPr="00AB5FA7">
              <w:rPr>
                <w:sz w:val="20"/>
                <w:szCs w:val="20"/>
              </w:rPr>
              <w:t>777 Route 366, Ladysmith, QC</w:t>
            </w:r>
          </w:p>
          <w:p w14:paraId="397A91A7" w14:textId="77777777" w:rsidR="00926DA8" w:rsidRPr="00AB5FA7" w:rsidRDefault="00926DA8" w:rsidP="00926DA8">
            <w:pPr>
              <w:pStyle w:val="Logo"/>
              <w:spacing w:line="240" w:lineRule="auto"/>
              <w:contextualSpacing/>
              <w:rPr>
                <w:sz w:val="20"/>
                <w:szCs w:val="20"/>
              </w:rPr>
            </w:pPr>
          </w:p>
          <w:p w14:paraId="2E329633" w14:textId="627AB6A6" w:rsidR="00926DA8" w:rsidRPr="00AB5FA7" w:rsidRDefault="00926DA8" w:rsidP="00926DA8">
            <w:pPr>
              <w:pStyle w:val="Logo"/>
              <w:spacing w:line="240" w:lineRule="auto"/>
              <w:contextualSpacing/>
              <w:rPr>
                <w:sz w:val="20"/>
                <w:szCs w:val="20"/>
              </w:rPr>
            </w:pPr>
            <w:r w:rsidRPr="00AB5FA7">
              <w:rPr>
                <w:b/>
                <w:bCs/>
                <w:sz w:val="20"/>
                <w:szCs w:val="20"/>
              </w:rPr>
              <w:t>Heure :</w:t>
            </w:r>
            <w:r w:rsidRPr="00AB5FA7">
              <w:rPr>
                <w:sz w:val="20"/>
                <w:szCs w:val="20"/>
              </w:rPr>
              <w:t xml:space="preserve"> </w:t>
            </w:r>
            <w:r w:rsidR="00AB5FA7">
              <w:rPr>
                <w:sz w:val="20"/>
                <w:szCs w:val="20"/>
              </w:rPr>
              <w:t xml:space="preserve">  </w:t>
            </w:r>
            <w:r w:rsidRPr="00AB5FA7">
              <w:rPr>
                <w:sz w:val="20"/>
                <w:szCs w:val="20"/>
              </w:rPr>
              <w:t>19 h – 21 h</w:t>
            </w:r>
          </w:p>
          <w:p w14:paraId="65B8F6E5" w14:textId="77777777" w:rsidR="00926DA8" w:rsidRPr="00AB5FA7" w:rsidRDefault="00926DA8" w:rsidP="00926DA8">
            <w:pPr>
              <w:pStyle w:val="Logo"/>
              <w:spacing w:line="240" w:lineRule="auto"/>
              <w:contextualSpacing/>
              <w:rPr>
                <w:sz w:val="20"/>
                <w:szCs w:val="20"/>
              </w:rPr>
            </w:pPr>
          </w:p>
          <w:p w14:paraId="03E49D44" w14:textId="18BDF046" w:rsidR="00926DA8" w:rsidRPr="00AB5FA7" w:rsidRDefault="00926DA8" w:rsidP="00926DA8">
            <w:pPr>
              <w:pStyle w:val="Logo"/>
              <w:spacing w:line="240" w:lineRule="auto"/>
              <w:contextualSpacing/>
              <w:rPr>
                <w:sz w:val="20"/>
                <w:szCs w:val="20"/>
              </w:rPr>
            </w:pPr>
            <w:r w:rsidRPr="00AB5FA7">
              <w:rPr>
                <w:b/>
                <w:bCs/>
                <w:sz w:val="20"/>
                <w:szCs w:val="20"/>
              </w:rPr>
              <w:t>Coût :</w:t>
            </w:r>
            <w:r w:rsidRPr="00AB5FA7">
              <w:rPr>
                <w:sz w:val="20"/>
                <w:szCs w:val="20"/>
              </w:rPr>
              <w:t xml:space="preserve"> </w:t>
            </w:r>
            <w:r w:rsidR="00AB5FA7">
              <w:rPr>
                <w:sz w:val="20"/>
                <w:szCs w:val="20"/>
              </w:rPr>
              <w:t xml:space="preserve">    </w:t>
            </w:r>
            <w:r w:rsidRPr="00AB5FA7">
              <w:rPr>
                <w:sz w:val="20"/>
                <w:szCs w:val="20"/>
              </w:rPr>
              <w:t>20 $ par personne</w:t>
            </w:r>
          </w:p>
          <w:p w14:paraId="7471E6A8" w14:textId="77777777" w:rsidR="00926DA8" w:rsidRPr="00AB5FA7" w:rsidRDefault="00926DA8" w:rsidP="00926DA8">
            <w:pPr>
              <w:pStyle w:val="Logo"/>
              <w:spacing w:line="240" w:lineRule="auto"/>
              <w:contextualSpacing/>
              <w:rPr>
                <w:sz w:val="20"/>
                <w:szCs w:val="20"/>
              </w:rPr>
            </w:pPr>
          </w:p>
          <w:p w14:paraId="50AABAA2" w14:textId="4813F38A" w:rsidR="00926DA8" w:rsidRPr="00AB5FA7" w:rsidRDefault="00926DA8" w:rsidP="00926DA8">
            <w:pPr>
              <w:pStyle w:val="Logo"/>
              <w:spacing w:line="240" w:lineRule="auto"/>
              <w:contextualSpacing/>
              <w:rPr>
                <w:sz w:val="20"/>
                <w:szCs w:val="20"/>
              </w:rPr>
            </w:pPr>
            <w:r w:rsidRPr="00AB5FA7">
              <w:rPr>
                <w:b/>
                <w:bCs/>
                <w:sz w:val="20"/>
                <w:szCs w:val="20"/>
              </w:rPr>
              <w:t>Instructeu</w:t>
            </w:r>
            <w:r w:rsidR="00AB5FA7" w:rsidRPr="00AB5FA7">
              <w:rPr>
                <w:b/>
                <w:bCs/>
                <w:sz w:val="20"/>
                <w:szCs w:val="20"/>
              </w:rPr>
              <w:t>se</w:t>
            </w:r>
            <w:r w:rsidRPr="00AB5FA7">
              <w:rPr>
                <w:b/>
                <w:bCs/>
                <w:sz w:val="20"/>
                <w:szCs w:val="20"/>
              </w:rPr>
              <w:t xml:space="preserve"> :</w:t>
            </w:r>
            <w:r w:rsidRPr="00AB5FA7">
              <w:rPr>
                <w:sz w:val="20"/>
                <w:szCs w:val="20"/>
              </w:rPr>
              <w:t xml:space="preserve"> Lory Beaudoin</w:t>
            </w:r>
          </w:p>
          <w:p w14:paraId="40C6BF94" w14:textId="77777777" w:rsidR="00926DA8" w:rsidRPr="00AB5FA7" w:rsidRDefault="00926DA8" w:rsidP="00926DA8">
            <w:pPr>
              <w:pStyle w:val="Logo"/>
              <w:spacing w:line="240" w:lineRule="auto"/>
              <w:contextualSpacing/>
              <w:rPr>
                <w:sz w:val="20"/>
                <w:szCs w:val="20"/>
              </w:rPr>
            </w:pPr>
          </w:p>
          <w:p w14:paraId="5D11C4A6" w14:textId="23B06BBB" w:rsidR="00FA2897" w:rsidRPr="00AB5FA7" w:rsidRDefault="00926DA8" w:rsidP="00926DA8">
            <w:pPr>
              <w:pStyle w:val="Logo"/>
              <w:spacing w:before="0" w:line="240" w:lineRule="auto"/>
              <w:contextualSpacing/>
              <w:rPr>
                <w:sz w:val="20"/>
                <w:szCs w:val="20"/>
              </w:rPr>
            </w:pPr>
            <w:r w:rsidRPr="00AB5FA7">
              <w:rPr>
                <w:sz w:val="20"/>
                <w:szCs w:val="20"/>
              </w:rPr>
              <w:t>Venez vous détendre, peindre, vous déguiser et profiter d'une soirée de créativité et de plaisir avec des amis et d'autres membres de la communauté. Veuillez noter que la cantine accepte uniquement les paiements en espèces.</w:t>
            </w:r>
          </w:p>
        </w:tc>
        <w:tc>
          <w:tcPr>
            <w:tcW w:w="3600" w:type="dxa"/>
          </w:tcPr>
          <w:tbl>
            <w:tblPr>
              <w:tblW w:w="5000" w:type="pct"/>
              <w:tblBorders>
                <w:left w:val="single" w:sz="48" w:space="0" w:color="FFFFFF" w:themeColor="background1"/>
                <w:insideH w:val="single" w:sz="48" w:space="0" w:color="FFFFFF" w:themeColor="background1"/>
              </w:tblBorders>
              <w:shd w:val="clear" w:color="auto" w:fill="00B050"/>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14:paraId="2542C531" w14:textId="77777777" w:rsidTr="00292047">
              <w:trPr>
                <w:trHeight w:hRule="exact" w:val="10800"/>
              </w:trPr>
              <w:tc>
                <w:tcPr>
                  <w:tcW w:w="3540" w:type="dxa"/>
                  <w:tcBorders>
                    <w:top w:val="nil"/>
                    <w:bottom w:val="single" w:sz="48" w:space="0" w:color="FFFFFF" w:themeColor="background1"/>
                  </w:tcBorders>
                  <w:shd w:val="clear" w:color="auto" w:fill="00B050"/>
                  <w:vAlign w:val="center"/>
                </w:tcPr>
                <w:p w14:paraId="0DB1FEEE" w14:textId="50C54826" w:rsidR="00236FEA" w:rsidRDefault="00353E86" w:rsidP="00353E86">
                  <w:pPr>
                    <w:pStyle w:val="Heading2"/>
                  </w:pPr>
                  <w:r>
                    <w:t>L</w:t>
                  </w:r>
                  <w:r w:rsidRPr="00353E86">
                    <w:t xml:space="preserve">es places </w:t>
                  </w:r>
                  <w:proofErr w:type="spellStart"/>
                  <w:r w:rsidRPr="00353E86">
                    <w:t>sont</w:t>
                  </w:r>
                  <w:proofErr w:type="spellEnd"/>
                  <w:r w:rsidRPr="00353E86">
                    <w:t xml:space="preserve"> </w:t>
                  </w:r>
                  <w:proofErr w:type="spellStart"/>
                  <w:r w:rsidRPr="00353E86">
                    <w:t>limitées</w:t>
                  </w:r>
                  <w:proofErr w:type="spellEnd"/>
                  <w:r w:rsidRPr="00353E86">
                    <w:t xml:space="preserve"> </w:t>
                  </w:r>
                  <w:proofErr w:type="spellStart"/>
                  <w:r w:rsidRPr="00353E86">
                    <w:t>alors</w:t>
                  </w:r>
                  <w:proofErr w:type="spellEnd"/>
                  <w:r w:rsidRPr="00353E86">
                    <w:t xml:space="preserve"> </w:t>
                  </w:r>
                  <w:proofErr w:type="spellStart"/>
                  <w:r w:rsidRPr="00353E86">
                    <w:t>inscrivez-vous</w:t>
                  </w:r>
                  <w:proofErr w:type="spellEnd"/>
                  <w:r w:rsidRPr="00353E86">
                    <w:t xml:space="preserve"> </w:t>
                  </w:r>
                  <w:proofErr w:type="spellStart"/>
                  <w:r w:rsidRPr="00353E86">
                    <w:t>tôt</w:t>
                  </w:r>
                  <w:proofErr w:type="spellEnd"/>
                </w:p>
                <w:sdt>
                  <w:sdtPr>
                    <w:alias w:val="Dividing line graphic:"/>
                    <w:tag w:val="Dividing line graphic:"/>
                    <w:id w:val="-279119489"/>
                    <w:placeholder>
                      <w:docPart w:val="2DDFED30CD49484F9F28BBE206172607"/>
                    </w:placeholder>
                    <w:temporary/>
                    <w:showingPlcHdr/>
                    <w15:appearance w15:val="hidden"/>
                  </w:sdtPr>
                  <w:sdtEndPr/>
                  <w:sdtContent>
                    <w:p w14:paraId="008DB626" w14:textId="77777777" w:rsidR="00236FEA" w:rsidRPr="001D3B47" w:rsidRDefault="00236FEA" w:rsidP="00236FEA">
                      <w:pPr>
                        <w:pStyle w:val="Line"/>
                      </w:pPr>
                      <w:r>
                        <w:t>____</w:t>
                      </w:r>
                    </w:p>
                  </w:sdtContent>
                </w:sdt>
                <w:p w14:paraId="39B3E369" w14:textId="6FA54BEE" w:rsidR="00F4028D" w:rsidRDefault="00F4028D" w:rsidP="00F4028D">
                  <w:pPr>
                    <w:pStyle w:val="Heading2"/>
                  </w:pPr>
                  <w:r>
                    <w:t>P</w:t>
                  </w:r>
                  <w:r w:rsidRPr="00F4028D">
                    <w:t xml:space="preserve">rix pour </w:t>
                  </w:r>
                  <w:r>
                    <w:t xml:space="preserve">le </w:t>
                  </w:r>
                  <w:proofErr w:type="spellStart"/>
                  <w:r>
                    <w:t>meilleur</w:t>
                  </w:r>
                  <w:proofErr w:type="spellEnd"/>
                  <w:r>
                    <w:t xml:space="preserve"> costume </w:t>
                  </w:r>
                  <w:r w:rsidRPr="00F4028D">
                    <w:t>de la</w:t>
                  </w:r>
                </w:p>
                <w:p w14:paraId="5791806F" w14:textId="2986F6B9" w:rsidR="00236FEA" w:rsidRDefault="00F4028D" w:rsidP="00F4028D">
                  <w:pPr>
                    <w:pStyle w:val="Heading2"/>
                  </w:pPr>
                  <w:r w:rsidRPr="00F4028D">
                    <w:t>Saint-Patrick</w:t>
                  </w:r>
                </w:p>
                <w:sdt>
                  <w:sdtPr>
                    <w:alias w:val="Dividing line graphic:"/>
                    <w:tag w:val="Dividing line graphic:"/>
                    <w:id w:val="576019419"/>
                    <w:placeholder>
                      <w:docPart w:val="DA2FB1B2AF0B4783AA187186A830ED50"/>
                    </w:placeholder>
                    <w:temporary/>
                    <w:showingPlcHdr/>
                    <w15:appearance w15:val="hidden"/>
                  </w:sdtPr>
                  <w:sdtEndPr/>
                  <w:sdtContent>
                    <w:p w14:paraId="03F8F7BF" w14:textId="77777777" w:rsidR="00236FEA" w:rsidRDefault="00236FEA" w:rsidP="00236FEA">
                      <w:pPr>
                        <w:pStyle w:val="Line"/>
                      </w:pPr>
                      <w:r w:rsidRPr="00655EA2">
                        <w:t>____</w:t>
                      </w:r>
                    </w:p>
                  </w:sdtContent>
                </w:sdt>
                <w:p w14:paraId="01451C07" w14:textId="39D30109" w:rsidR="00236FEA" w:rsidRDefault="00131E60" w:rsidP="00236FEA">
                  <w:pPr>
                    <w:pStyle w:val="Heading2"/>
                  </w:pPr>
                  <w:sdt>
                    <w:sdtPr>
                      <w:alias w:val="Enter Heading 2:"/>
                      <w:tag w:val="Enter Heading 2:"/>
                      <w:id w:val="-273402092"/>
                      <w:placeholder>
                        <w:docPart w:val="A841A0F89FB3470B9BB3281626B4BF5D"/>
                      </w:placeholder>
                      <w15:appearance w15:val="hidden"/>
                      <w:text/>
                    </w:sdtPr>
                    <w:sdtEndPr/>
                    <w:sdtContent>
                      <w:r w:rsidR="006A23E3">
                        <w:t>Boissons et collations disponible</w:t>
                      </w:r>
                    </w:sdtContent>
                  </w:sdt>
                </w:p>
                <w:sdt>
                  <w:sdtPr>
                    <w:alias w:val="Dividing line graphic:"/>
                    <w:tag w:val="Dividing line graphic:"/>
                    <w:id w:val="1216084581"/>
                    <w:placeholder>
                      <w:docPart w:val="CDBB69BDAB7E4B9CAE886F3715F7C977"/>
                    </w:placeholder>
                    <w:temporary/>
                    <w:showingPlcHdr/>
                    <w15:appearance w15:val="hidden"/>
                  </w:sdtPr>
                  <w:sdtEndPr/>
                  <w:sdtContent>
                    <w:p w14:paraId="5350F083" w14:textId="27C641FF" w:rsidR="00236FEA" w:rsidRDefault="005055F7" w:rsidP="005055F7">
                      <w:pPr>
                        <w:pStyle w:val="Line"/>
                      </w:pPr>
                      <w:r w:rsidRPr="00655EA2">
                        <w:t>____</w:t>
                      </w:r>
                    </w:p>
                  </w:sdtContent>
                </w:sdt>
                <w:p w14:paraId="6327C5BA" w14:textId="4A5A8BA9" w:rsidR="00236FEA" w:rsidRDefault="006A23E3" w:rsidP="00236FEA">
                  <w:pPr>
                    <w:pStyle w:val="Heading2"/>
                  </w:pPr>
                  <w:proofErr w:type="spellStart"/>
                  <w:r>
                    <w:t>Prenez</w:t>
                  </w:r>
                  <w:proofErr w:type="spellEnd"/>
                  <w:r>
                    <w:t xml:space="preserve"> part dans un </w:t>
                  </w:r>
                  <w:proofErr w:type="spellStart"/>
                  <w:r>
                    <w:t>évenement</w:t>
                  </w:r>
                  <w:proofErr w:type="spellEnd"/>
                  <w:r>
                    <w:t xml:space="preserve"> de la </w:t>
                  </w:r>
                  <w:proofErr w:type="spellStart"/>
                  <w:r>
                    <w:t>communauté</w:t>
                  </w:r>
                  <w:proofErr w:type="spellEnd"/>
                </w:p>
                <w:sdt>
                  <w:sdtPr>
                    <w:alias w:val="Dividing line graphic:"/>
                    <w:tag w:val="Dividing line graphic:"/>
                    <w:id w:val="-2078267982"/>
                    <w:placeholder>
                      <w:docPart w:val="5F1898DBDA734F99B7123DD0C1504980"/>
                    </w:placeholder>
                    <w:temporary/>
                    <w:showingPlcHdr/>
                    <w15:appearance w15:val="hidden"/>
                  </w:sdtPr>
                  <w:sdtEndPr/>
                  <w:sdtContent>
                    <w:p w14:paraId="07D96AB5" w14:textId="77777777" w:rsidR="00236FEA" w:rsidRDefault="00236FEA" w:rsidP="00236FEA">
                      <w:pPr>
                        <w:pStyle w:val="Line"/>
                      </w:pPr>
                      <w:r>
                        <w:t>____</w:t>
                      </w:r>
                    </w:p>
                  </w:sdtContent>
                </w:sdt>
                <w:p w14:paraId="723FA077" w14:textId="14215E17" w:rsidR="003D0980" w:rsidRPr="003D0980" w:rsidRDefault="000E46C8" w:rsidP="003D0980">
                  <w:pPr>
                    <w:pStyle w:val="Heading2"/>
                  </w:pPr>
                  <w:proofErr w:type="spellStart"/>
                  <w:r w:rsidRPr="000E46C8">
                    <w:t>fais</w:t>
                  </w:r>
                  <w:proofErr w:type="spellEnd"/>
                  <w:r w:rsidRPr="000E46C8">
                    <w:t xml:space="preserve">-en </w:t>
                  </w:r>
                  <w:proofErr w:type="spellStart"/>
                  <w:r w:rsidRPr="000E46C8">
                    <w:t>une</w:t>
                  </w:r>
                  <w:proofErr w:type="spellEnd"/>
                  <w:r w:rsidRPr="000E46C8">
                    <w:t xml:space="preserve"> soirée</w:t>
                  </w:r>
                </w:p>
                <w:p w14:paraId="3ADF5814" w14:textId="22318E4B" w:rsidR="003D0980" w:rsidRPr="003D0980" w:rsidRDefault="0046430D" w:rsidP="0046430D">
                  <w:pPr>
                    <w:pStyle w:val="Line"/>
                    <w:ind w:left="0"/>
                    <w:jc w:val="left"/>
                  </w:pPr>
                  <w:r>
                    <w:rPr>
                      <w:noProof/>
                    </w:rPr>
                    <w:drawing>
                      <wp:anchor distT="0" distB="0" distL="114300" distR="114300" simplePos="0" relativeHeight="251659264" behindDoc="0" locked="0" layoutInCell="1" allowOverlap="1" wp14:anchorId="42FC7FB3" wp14:editId="16CC4409">
                        <wp:simplePos x="0" y="0"/>
                        <wp:positionH relativeFrom="column">
                          <wp:posOffset>464820</wp:posOffset>
                        </wp:positionH>
                        <wp:positionV relativeFrom="paragraph">
                          <wp:posOffset>144145</wp:posOffset>
                        </wp:positionV>
                        <wp:extent cx="876300" cy="876300"/>
                        <wp:effectExtent l="0" t="0" r="0" b="0"/>
                        <wp:wrapSquare wrapText="bothSides"/>
                        <wp:docPr id="1114280478" name="Graphic 5" descr="Four Leaf Clo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80478" name="Graphic 1114280478" descr="Four Leaf Clover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p>
              </w:tc>
            </w:tr>
            <w:tr w:rsidR="00236FEA" w14:paraId="4C029320" w14:textId="77777777" w:rsidTr="000E0E20">
              <w:trPr>
                <w:trHeight w:val="3600"/>
              </w:trPr>
              <w:tc>
                <w:tcPr>
                  <w:tcW w:w="3540" w:type="dxa"/>
                  <w:tcBorders>
                    <w:top w:val="single" w:sz="48" w:space="0" w:color="FFFFFF" w:themeColor="background1"/>
                    <w:bottom w:val="nil"/>
                  </w:tcBorders>
                  <w:shd w:val="clear" w:color="auto" w:fill="00B0F0"/>
                  <w:vAlign w:val="center"/>
                </w:tcPr>
                <w:p w14:paraId="73660C06" w14:textId="7DAB38A4" w:rsidR="003D0980" w:rsidRDefault="003D0980" w:rsidP="00236FEA">
                  <w:pPr>
                    <w:pStyle w:val="Heading3"/>
                  </w:pPr>
                </w:p>
                <w:p w14:paraId="0D93BF0C" w14:textId="562D318E" w:rsidR="00236FEA" w:rsidRPr="0028307E" w:rsidRDefault="00D5343A" w:rsidP="00236FEA">
                  <w:pPr>
                    <w:pStyle w:val="Heading3"/>
                    <w:rPr>
                      <w:sz w:val="24"/>
                      <w:szCs w:val="24"/>
                    </w:rPr>
                  </w:pPr>
                  <w:r w:rsidRPr="0028307E">
                    <w:rPr>
                      <w:sz w:val="24"/>
                      <w:szCs w:val="24"/>
                    </w:rPr>
                    <w:t>pour vous Écrire, contactez</w:t>
                  </w:r>
                  <w:r w:rsidR="00FA2897" w:rsidRPr="0028307E">
                    <w:rPr>
                      <w:sz w:val="24"/>
                      <w:szCs w:val="24"/>
                    </w:rPr>
                    <w:t>:</w:t>
                  </w:r>
                </w:p>
                <w:p w14:paraId="7814E574" w14:textId="560FF0CB" w:rsidR="00236FEA" w:rsidRPr="0028307E" w:rsidRDefault="00131E60" w:rsidP="00236FEA">
                  <w:pPr>
                    <w:pStyle w:val="ContactInfo"/>
                  </w:pPr>
                  <w:sdt>
                    <w:sdtPr>
                      <w:alias w:val="Enter street address:"/>
                      <w:tag w:val="Enter street address:"/>
                      <w:id w:val="857003158"/>
                      <w:placeholder>
                        <w:docPart w:val="53214E105FB8462F9A5010E6F98117DB"/>
                      </w:placeholder>
                      <w15:appearance w15:val="hidden"/>
                      <w:text w:multiLine="1"/>
                    </w:sdtPr>
                    <w:sdtEndPr/>
                    <w:sdtContent>
                      <w:r w:rsidR="00FA2897" w:rsidRPr="0028307E">
                        <w:t>Lory Beaudoin</w:t>
                      </w:r>
                      <w:r w:rsidR="00FA2897" w:rsidRPr="0028307E">
                        <w:br/>
                      </w:r>
                      <w:r w:rsidR="005055F7" w:rsidRPr="0028307E">
                        <w:t xml:space="preserve">Tel.: </w:t>
                      </w:r>
                      <w:r w:rsidR="00EC2DB5" w:rsidRPr="0028307E">
                        <w:t>819-923-1479</w:t>
                      </w:r>
                      <w:r w:rsidR="0028307E">
                        <w:br/>
                      </w:r>
                    </w:sdtContent>
                  </w:sdt>
                </w:p>
                <w:p w14:paraId="54B398E3" w14:textId="7EA4EFF8" w:rsidR="00236FEA" w:rsidRPr="0028307E" w:rsidRDefault="00236FEA" w:rsidP="00236FEA">
                  <w:pPr>
                    <w:pStyle w:val="ContactInfo"/>
                  </w:pPr>
                </w:p>
                <w:p w14:paraId="57C10C96" w14:textId="38D920EF" w:rsidR="00FA2897" w:rsidRPr="0028307E" w:rsidRDefault="00D5343A" w:rsidP="005055F7">
                  <w:pPr>
                    <w:pStyle w:val="Heading3"/>
                    <w:spacing w:after="0"/>
                    <w:rPr>
                      <w:sz w:val="24"/>
                      <w:szCs w:val="24"/>
                    </w:rPr>
                  </w:pPr>
                  <w:r w:rsidRPr="0028307E">
                    <w:rPr>
                      <w:sz w:val="24"/>
                      <w:szCs w:val="24"/>
                    </w:rPr>
                    <w:t>pour plus d’</w:t>
                  </w:r>
                  <w:r w:rsidR="00FA2897" w:rsidRPr="0028307E">
                    <w:rPr>
                      <w:sz w:val="24"/>
                      <w:szCs w:val="24"/>
                    </w:rPr>
                    <w:t>information:</w:t>
                  </w:r>
                </w:p>
                <w:p w14:paraId="634D2F4D" w14:textId="500613EF" w:rsidR="00FA2897" w:rsidRPr="0028307E" w:rsidRDefault="00F13950" w:rsidP="005055F7">
                  <w:pPr>
                    <w:spacing w:after="0" w:line="240" w:lineRule="auto"/>
                    <w:jc w:val="center"/>
                    <w:rPr>
                      <w:color w:val="FFFFFF" w:themeColor="background1"/>
                    </w:rPr>
                  </w:pPr>
                  <w:r w:rsidRPr="0028307E">
                    <w:rPr>
                      <w:color w:val="FFFFFF" w:themeColor="background1"/>
                    </w:rPr>
                    <w:t>Centre recreative Communautaire de Thorne</w:t>
                  </w:r>
                  <w:r w:rsidR="005055F7" w:rsidRPr="0028307E">
                    <w:rPr>
                      <w:color w:val="FFFFFF" w:themeColor="background1"/>
                    </w:rPr>
                    <w:t xml:space="preserve"> </w:t>
                  </w:r>
                  <w:r w:rsidR="00FA2897" w:rsidRPr="0028307E">
                    <w:rPr>
                      <w:color w:val="FFFFFF" w:themeColor="background1"/>
                    </w:rPr>
                    <w:t>Tel.: 819-</w:t>
                  </w:r>
                  <w:r w:rsidR="002D5634" w:rsidRPr="0028307E">
                    <w:rPr>
                      <w:color w:val="FFFFFF" w:themeColor="background1"/>
                    </w:rPr>
                    <w:t>918-5921</w:t>
                  </w:r>
                </w:p>
                <w:p w14:paraId="11F8A591" w14:textId="2CBB0C63" w:rsidR="005055F7" w:rsidRDefault="005055F7" w:rsidP="005055F7">
                  <w:pPr>
                    <w:pStyle w:val="Line"/>
                    <w:spacing w:before="0" w:after="0"/>
                    <w:ind w:left="0"/>
                    <w:jc w:val="left"/>
                  </w:pPr>
                  <w:r>
                    <w:t xml:space="preserve">     </w:t>
                  </w:r>
                </w:p>
                <w:p w14:paraId="1D05FB59" w14:textId="71706F32" w:rsidR="00FA2897" w:rsidRPr="003D0980" w:rsidRDefault="00FA2897" w:rsidP="003D0980">
                  <w:pPr>
                    <w:spacing w:after="0" w:line="240" w:lineRule="auto"/>
                    <w:jc w:val="center"/>
                    <w:rPr>
                      <w:color w:val="FFFFFF" w:themeColor="background1"/>
                      <w:sz w:val="22"/>
                      <w:szCs w:val="22"/>
                    </w:rPr>
                  </w:pPr>
                </w:p>
                <w:p w14:paraId="00A55DDC" w14:textId="77777777" w:rsidR="003D0980" w:rsidRDefault="003D0980" w:rsidP="003D0980">
                  <w:pPr>
                    <w:spacing w:after="0" w:line="240" w:lineRule="auto"/>
                    <w:jc w:val="center"/>
                    <w:rPr>
                      <w:color w:val="FFFFFF" w:themeColor="background1"/>
                      <w:sz w:val="22"/>
                      <w:szCs w:val="22"/>
                    </w:rPr>
                  </w:pPr>
                </w:p>
                <w:p w14:paraId="07502DC4" w14:textId="77777777" w:rsidR="003D0980" w:rsidRPr="003D0980" w:rsidRDefault="003D0980" w:rsidP="003D0980">
                  <w:pPr>
                    <w:spacing w:after="0" w:line="240" w:lineRule="auto"/>
                    <w:jc w:val="center"/>
                    <w:rPr>
                      <w:color w:val="FFFFFF" w:themeColor="background1"/>
                      <w:sz w:val="22"/>
                      <w:szCs w:val="22"/>
                    </w:rPr>
                  </w:pPr>
                </w:p>
                <w:p w14:paraId="71A0B0BF" w14:textId="2705B2E0" w:rsidR="00236FEA" w:rsidRDefault="00236FEA" w:rsidP="00FA2897">
                  <w:pPr>
                    <w:pStyle w:val="Date"/>
                    <w:jc w:val="left"/>
                  </w:pPr>
                </w:p>
                <w:p w14:paraId="3CA97537" w14:textId="711D8CB4" w:rsidR="00236FEA" w:rsidRDefault="00FA2897" w:rsidP="00236FEA">
                  <w:pPr>
                    <w:pStyle w:val="Date"/>
                  </w:pPr>
                  <w:r>
                    <w:t>We will be painting the picture on this poster.</w:t>
                  </w:r>
                </w:p>
              </w:tc>
            </w:tr>
          </w:tbl>
          <w:p w14:paraId="19D30BCB" w14:textId="77777777" w:rsidR="00423F28" w:rsidRDefault="00423F28" w:rsidP="00236FEA"/>
        </w:tc>
      </w:tr>
    </w:tbl>
    <w:p w14:paraId="2C0C784B" w14:textId="77777777"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BB092" w14:textId="77777777" w:rsidR="00B460BA" w:rsidRDefault="00B460BA" w:rsidP="00AB6948">
      <w:pPr>
        <w:spacing w:after="0" w:line="240" w:lineRule="auto"/>
      </w:pPr>
      <w:r>
        <w:separator/>
      </w:r>
    </w:p>
  </w:endnote>
  <w:endnote w:type="continuationSeparator" w:id="0">
    <w:p w14:paraId="08D805ED" w14:textId="77777777" w:rsidR="00B460BA" w:rsidRDefault="00B460BA"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EEDB5" w14:textId="77777777" w:rsidR="00B460BA" w:rsidRDefault="00B460BA" w:rsidP="00AB6948">
      <w:pPr>
        <w:spacing w:after="0" w:line="240" w:lineRule="auto"/>
      </w:pPr>
      <w:r>
        <w:separator/>
      </w:r>
    </w:p>
  </w:footnote>
  <w:footnote w:type="continuationSeparator" w:id="0">
    <w:p w14:paraId="7110651A" w14:textId="77777777" w:rsidR="00B460BA" w:rsidRDefault="00B460BA"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16cid:durableId="1671369546">
    <w:abstractNumId w:val="9"/>
  </w:num>
  <w:num w:numId="2" w16cid:durableId="1312830616">
    <w:abstractNumId w:val="7"/>
  </w:num>
  <w:num w:numId="3" w16cid:durableId="581372402">
    <w:abstractNumId w:val="6"/>
  </w:num>
  <w:num w:numId="4" w16cid:durableId="1934118914">
    <w:abstractNumId w:val="5"/>
  </w:num>
  <w:num w:numId="5" w16cid:durableId="1256402053">
    <w:abstractNumId w:val="4"/>
  </w:num>
  <w:num w:numId="6" w16cid:durableId="859203401">
    <w:abstractNumId w:val="8"/>
  </w:num>
  <w:num w:numId="7" w16cid:durableId="326901666">
    <w:abstractNumId w:val="3"/>
  </w:num>
  <w:num w:numId="8" w16cid:durableId="1473864817">
    <w:abstractNumId w:val="2"/>
  </w:num>
  <w:num w:numId="9" w16cid:durableId="404499884">
    <w:abstractNumId w:val="1"/>
  </w:num>
  <w:num w:numId="10" w16cid:durableId="1617567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39E"/>
    <w:rsid w:val="00044307"/>
    <w:rsid w:val="00054D84"/>
    <w:rsid w:val="00067228"/>
    <w:rsid w:val="00087A79"/>
    <w:rsid w:val="000E0E20"/>
    <w:rsid w:val="000E46C8"/>
    <w:rsid w:val="00190F23"/>
    <w:rsid w:val="00194E9C"/>
    <w:rsid w:val="001A250A"/>
    <w:rsid w:val="001C290A"/>
    <w:rsid w:val="001D3B47"/>
    <w:rsid w:val="00236FEA"/>
    <w:rsid w:val="0027400C"/>
    <w:rsid w:val="0028307E"/>
    <w:rsid w:val="00292047"/>
    <w:rsid w:val="002A0BAC"/>
    <w:rsid w:val="002C65CB"/>
    <w:rsid w:val="002C7E8C"/>
    <w:rsid w:val="002D469D"/>
    <w:rsid w:val="002D5634"/>
    <w:rsid w:val="00353E86"/>
    <w:rsid w:val="00354772"/>
    <w:rsid w:val="00357EC9"/>
    <w:rsid w:val="003725B5"/>
    <w:rsid w:val="003A4A4A"/>
    <w:rsid w:val="003D0980"/>
    <w:rsid w:val="003F4359"/>
    <w:rsid w:val="00423F28"/>
    <w:rsid w:val="00425C2B"/>
    <w:rsid w:val="0046430D"/>
    <w:rsid w:val="00466859"/>
    <w:rsid w:val="004A1A52"/>
    <w:rsid w:val="004B6545"/>
    <w:rsid w:val="004C43EE"/>
    <w:rsid w:val="005055F7"/>
    <w:rsid w:val="0056017D"/>
    <w:rsid w:val="00576DA4"/>
    <w:rsid w:val="005927AD"/>
    <w:rsid w:val="005A7818"/>
    <w:rsid w:val="00602A4F"/>
    <w:rsid w:val="00627140"/>
    <w:rsid w:val="00655EA2"/>
    <w:rsid w:val="006A23E3"/>
    <w:rsid w:val="006B7542"/>
    <w:rsid w:val="00712B05"/>
    <w:rsid w:val="00744ACD"/>
    <w:rsid w:val="00767651"/>
    <w:rsid w:val="007716AB"/>
    <w:rsid w:val="007E4871"/>
    <w:rsid w:val="007E4C8C"/>
    <w:rsid w:val="007F3F1B"/>
    <w:rsid w:val="00804979"/>
    <w:rsid w:val="008146D5"/>
    <w:rsid w:val="008458BC"/>
    <w:rsid w:val="008D102F"/>
    <w:rsid w:val="008F5234"/>
    <w:rsid w:val="00926DA8"/>
    <w:rsid w:val="009D3491"/>
    <w:rsid w:val="009F739E"/>
    <w:rsid w:val="00A0477F"/>
    <w:rsid w:val="00A21946"/>
    <w:rsid w:val="00AA4A43"/>
    <w:rsid w:val="00AA4B20"/>
    <w:rsid w:val="00AB5FA7"/>
    <w:rsid w:val="00AB6948"/>
    <w:rsid w:val="00AC4416"/>
    <w:rsid w:val="00AD7965"/>
    <w:rsid w:val="00B220A3"/>
    <w:rsid w:val="00B2335D"/>
    <w:rsid w:val="00B40BAC"/>
    <w:rsid w:val="00B460BA"/>
    <w:rsid w:val="00B70541"/>
    <w:rsid w:val="00BB702B"/>
    <w:rsid w:val="00BD4353"/>
    <w:rsid w:val="00C175B1"/>
    <w:rsid w:val="00C23D95"/>
    <w:rsid w:val="00C87D9E"/>
    <w:rsid w:val="00CA16B3"/>
    <w:rsid w:val="00CB26AC"/>
    <w:rsid w:val="00D41B97"/>
    <w:rsid w:val="00D5343A"/>
    <w:rsid w:val="00DD2A04"/>
    <w:rsid w:val="00E12E21"/>
    <w:rsid w:val="00E85A56"/>
    <w:rsid w:val="00EC2DB5"/>
    <w:rsid w:val="00F1347B"/>
    <w:rsid w:val="00F13950"/>
    <w:rsid w:val="00F4028D"/>
    <w:rsid w:val="00FA2897"/>
    <w:rsid w:val="00FA3455"/>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6E21ED"/>
  <w15:chartTrackingRefBased/>
  <w15:docId w15:val="{37861A4E-0E83-4774-87D6-4BD61FFFB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3D0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eaudoin\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DDFED30CD49484F9F28BBE206172607"/>
        <w:category>
          <w:name w:val="General"/>
          <w:gallery w:val="placeholder"/>
        </w:category>
        <w:types>
          <w:type w:val="bbPlcHdr"/>
        </w:types>
        <w:behaviors>
          <w:behavior w:val="content"/>
        </w:behaviors>
        <w:guid w:val="{33F185ED-2914-47AB-9C2F-FB02755AB958}"/>
      </w:docPartPr>
      <w:docPartBody>
        <w:p w:rsidR="008615A0" w:rsidRDefault="00FF30DB">
          <w:pPr>
            <w:pStyle w:val="2DDFED30CD49484F9F28BBE206172607"/>
          </w:pPr>
          <w:r>
            <w:t>____</w:t>
          </w:r>
        </w:p>
      </w:docPartBody>
    </w:docPart>
    <w:docPart>
      <w:docPartPr>
        <w:name w:val="DA2FB1B2AF0B4783AA187186A830ED50"/>
        <w:category>
          <w:name w:val="General"/>
          <w:gallery w:val="placeholder"/>
        </w:category>
        <w:types>
          <w:type w:val="bbPlcHdr"/>
        </w:types>
        <w:behaviors>
          <w:behavior w:val="content"/>
        </w:behaviors>
        <w:guid w:val="{028F870E-E328-4BC9-A52F-863F5C8BA5AF}"/>
      </w:docPartPr>
      <w:docPartBody>
        <w:p w:rsidR="008615A0" w:rsidRDefault="00FF30DB">
          <w:pPr>
            <w:pStyle w:val="DA2FB1B2AF0B4783AA187186A830ED50"/>
          </w:pPr>
          <w:r w:rsidRPr="00655EA2">
            <w:t>____</w:t>
          </w:r>
        </w:p>
      </w:docPartBody>
    </w:docPart>
    <w:docPart>
      <w:docPartPr>
        <w:name w:val="A841A0F89FB3470B9BB3281626B4BF5D"/>
        <w:category>
          <w:name w:val="General"/>
          <w:gallery w:val="placeholder"/>
        </w:category>
        <w:types>
          <w:type w:val="bbPlcHdr"/>
        </w:types>
        <w:behaviors>
          <w:behavior w:val="content"/>
        </w:behaviors>
        <w:guid w:val="{271D9D42-9B48-481D-8B76-CBC9AD0F047F}"/>
      </w:docPartPr>
      <w:docPartBody>
        <w:p w:rsidR="008615A0" w:rsidRDefault="00FF30DB">
          <w:pPr>
            <w:pStyle w:val="A841A0F89FB3470B9BB3281626B4BF5D"/>
          </w:pPr>
          <w:r>
            <w:t>One More Exciting Point Here!</w:t>
          </w:r>
        </w:p>
      </w:docPartBody>
    </w:docPart>
    <w:docPart>
      <w:docPartPr>
        <w:name w:val="5F1898DBDA734F99B7123DD0C1504980"/>
        <w:category>
          <w:name w:val="General"/>
          <w:gallery w:val="placeholder"/>
        </w:category>
        <w:types>
          <w:type w:val="bbPlcHdr"/>
        </w:types>
        <w:behaviors>
          <w:behavior w:val="content"/>
        </w:behaviors>
        <w:guid w:val="{9EFC1E17-52EB-456C-8189-B4281A862CDC}"/>
      </w:docPartPr>
      <w:docPartBody>
        <w:p w:rsidR="008615A0" w:rsidRDefault="00FF30DB">
          <w:pPr>
            <w:pStyle w:val="5F1898DBDA734F99B7123DD0C1504980"/>
          </w:pPr>
          <w:r>
            <w:t>____</w:t>
          </w:r>
        </w:p>
      </w:docPartBody>
    </w:docPart>
    <w:docPart>
      <w:docPartPr>
        <w:name w:val="53214E105FB8462F9A5010E6F98117DB"/>
        <w:category>
          <w:name w:val="General"/>
          <w:gallery w:val="placeholder"/>
        </w:category>
        <w:types>
          <w:type w:val="bbPlcHdr"/>
        </w:types>
        <w:behaviors>
          <w:behavior w:val="content"/>
        </w:behaviors>
        <w:guid w:val="{5E8B2205-4B1B-47B6-A927-106C60B9A153}"/>
      </w:docPartPr>
      <w:docPartBody>
        <w:p w:rsidR="008615A0" w:rsidRDefault="00FF30DB">
          <w:pPr>
            <w:pStyle w:val="53214E105FB8462F9A5010E6F98117DB"/>
          </w:pPr>
          <w:r>
            <w:t>Street Address</w:t>
          </w:r>
        </w:p>
      </w:docPartBody>
    </w:docPart>
    <w:docPart>
      <w:docPartPr>
        <w:name w:val="CDBB69BDAB7E4B9CAE886F3715F7C977"/>
        <w:category>
          <w:name w:val="General"/>
          <w:gallery w:val="placeholder"/>
        </w:category>
        <w:types>
          <w:type w:val="bbPlcHdr"/>
        </w:types>
        <w:behaviors>
          <w:behavior w:val="content"/>
        </w:behaviors>
        <w:guid w:val="{63EFFE78-DA9D-461D-851D-1CC6CD973E71}"/>
      </w:docPartPr>
      <w:docPartBody>
        <w:p w:rsidR="008442CE" w:rsidRDefault="00790E56" w:rsidP="00790E56">
          <w:pPr>
            <w:pStyle w:val="CDBB69BDAB7E4B9CAE886F3715F7C977"/>
          </w:pPr>
          <w:r w:rsidRPr="00655EA2">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760"/>
    <w:rsid w:val="00107DD0"/>
    <w:rsid w:val="00172760"/>
    <w:rsid w:val="001A250A"/>
    <w:rsid w:val="002B53E4"/>
    <w:rsid w:val="00354772"/>
    <w:rsid w:val="0056017D"/>
    <w:rsid w:val="00774F24"/>
    <w:rsid w:val="00790E56"/>
    <w:rsid w:val="008146D5"/>
    <w:rsid w:val="008442CE"/>
    <w:rsid w:val="008615A0"/>
    <w:rsid w:val="00A21946"/>
    <w:rsid w:val="00B40BAC"/>
    <w:rsid w:val="00B70541"/>
    <w:rsid w:val="00BC0528"/>
    <w:rsid w:val="00D84B1C"/>
    <w:rsid w:val="00FF30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BB69BDAB7E4B9CAE886F3715F7C977">
    <w:name w:val="CDBB69BDAB7E4B9CAE886F3715F7C977"/>
    <w:rsid w:val="00790E56"/>
  </w:style>
  <w:style w:type="paragraph" w:customStyle="1" w:styleId="447B0A3F18DF4D769B497ED46759BA2D">
    <w:name w:val="447B0A3F18DF4D769B497ED46759BA2D"/>
  </w:style>
  <w:style w:type="paragraph" w:customStyle="1" w:styleId="1F1F128818584E87AF97083A7A8873AA">
    <w:name w:val="1F1F128818584E87AF97083A7A8873AA"/>
  </w:style>
  <w:style w:type="paragraph" w:customStyle="1" w:styleId="A2CA480BCC1744A590122BBD645AED6C">
    <w:name w:val="A2CA480BCC1744A590122BBD645AED6C"/>
  </w:style>
  <w:style w:type="paragraph" w:customStyle="1" w:styleId="84B1793FD9924B0F8E8585A3AE6CF3DB">
    <w:name w:val="84B1793FD9924B0F8E8585A3AE6CF3DB"/>
  </w:style>
  <w:style w:type="paragraph" w:customStyle="1" w:styleId="2DDFED30CD49484F9F28BBE206172607">
    <w:name w:val="2DDFED30CD49484F9F28BBE206172607"/>
  </w:style>
  <w:style w:type="paragraph" w:customStyle="1" w:styleId="2A5B466A3C6A411FA914A68AC55BA27E">
    <w:name w:val="2A5B466A3C6A411FA914A68AC55BA27E"/>
  </w:style>
  <w:style w:type="paragraph" w:customStyle="1" w:styleId="DA2FB1B2AF0B4783AA187186A830ED50">
    <w:name w:val="DA2FB1B2AF0B4783AA187186A830ED50"/>
  </w:style>
  <w:style w:type="paragraph" w:customStyle="1" w:styleId="A841A0F89FB3470B9BB3281626B4BF5D">
    <w:name w:val="A841A0F89FB3470B9BB3281626B4BF5D"/>
  </w:style>
  <w:style w:type="paragraph" w:customStyle="1" w:styleId="5F1898DBDA734F99B7123DD0C1504980">
    <w:name w:val="5F1898DBDA734F99B7123DD0C1504980"/>
  </w:style>
  <w:style w:type="paragraph" w:customStyle="1" w:styleId="53214E105FB8462F9A5010E6F98117DB">
    <w:name w:val="53214E105FB8462F9A5010E6F98117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(winter).dotx</Template>
  <TotalTime>0</TotalTime>
  <Pages>1</Pages>
  <Words>191</Words>
  <Characters>1091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Lory Beaudoin</dc:creator>
  <cp:keywords/>
  <dc:description/>
  <cp:lastModifiedBy>Lory Beaudoin</cp:lastModifiedBy>
  <cp:revision>2</cp:revision>
  <cp:lastPrinted>2012-12-25T21:02:00Z</cp:lastPrinted>
  <dcterms:created xsi:type="dcterms:W3CDTF">2025-02-24T17:31:00Z</dcterms:created>
  <dcterms:modified xsi:type="dcterms:W3CDTF">2025-02-24T17:31:00Z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